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DE716" w14:textId="77777777" w:rsidR="00A456DB" w:rsidRPr="00AA3EB1" w:rsidRDefault="00A456DB" w:rsidP="00C80938">
      <w:pPr>
        <w:pStyle w:val="Titel"/>
        <w:rPr>
          <w:sz w:val="22"/>
          <w:szCs w:val="22"/>
        </w:rPr>
      </w:pPr>
    </w:p>
    <w:p w14:paraId="7BF6F0E9" w14:textId="7EB4B6E1" w:rsidR="00C80938" w:rsidRDefault="00C80938" w:rsidP="00C80938">
      <w:pPr>
        <w:pStyle w:val="Titel"/>
      </w:pPr>
      <w:r>
        <w:t>Mündliches Abitur 20</w:t>
      </w:r>
      <w:r w:rsidR="006552E7">
        <w:t>2</w:t>
      </w:r>
      <w:r w:rsidR="003E527A">
        <w:t>6</w:t>
      </w:r>
      <w:r>
        <w:t xml:space="preserve"> – </w:t>
      </w:r>
      <w:r w:rsidR="00B47241">
        <w:t>Checklisten</w:t>
      </w:r>
    </w:p>
    <w:p w14:paraId="4B850425" w14:textId="77777777" w:rsidR="00C80938" w:rsidRDefault="00C80938" w:rsidP="00C80938">
      <w:pPr>
        <w:pStyle w:val="berschrift1"/>
      </w:pPr>
      <w:r>
        <w:t>Checkliste zur Präsentationsprüfung</w:t>
      </w:r>
    </w:p>
    <w:p w14:paraId="48FCCFB0" w14:textId="77777777" w:rsidR="00C049CD" w:rsidRPr="00C049CD" w:rsidRDefault="00C049CD" w:rsidP="00C049CD">
      <w:pPr>
        <w:rPr>
          <w:lang w:eastAsia="en-US"/>
        </w:rPr>
      </w:pPr>
    </w:p>
    <w:p w14:paraId="25B88162" w14:textId="5016CED9" w:rsidR="00D678BA" w:rsidRDefault="00D678BA" w:rsidP="00D678BA">
      <w:pPr>
        <w:pStyle w:val="Listenabsatz"/>
        <w:numPr>
          <w:ilvl w:val="0"/>
          <w:numId w:val="1"/>
        </w:numPr>
      </w:pPr>
      <w:bookmarkStart w:id="0" w:name="_Hlk515030671"/>
      <w:r>
        <w:t xml:space="preserve">Ich habe </w:t>
      </w:r>
      <w:r w:rsidR="00AA3EB1">
        <w:t>alle</w:t>
      </w:r>
      <w:r>
        <w:t xml:space="preserve"> Informationsmaterial</w:t>
      </w:r>
      <w:r w:rsidR="00AA3EB1">
        <w:t>ien</w:t>
      </w:r>
      <w:r>
        <w:t xml:space="preserve"> zur mündlichen Prüfung gelesen</w:t>
      </w:r>
      <w:r w:rsidR="004741C2">
        <w:t xml:space="preserve"> (</w:t>
      </w:r>
      <w:r w:rsidR="008851FA">
        <w:t>Infos</w:t>
      </w:r>
      <w:r w:rsidR="004741C2">
        <w:t xml:space="preserve"> von Nw und im Büro abgeholte Prüfungsunterlagen)</w:t>
      </w:r>
      <w:r>
        <w:t>.</w:t>
      </w:r>
    </w:p>
    <w:bookmarkEnd w:id="0"/>
    <w:p w14:paraId="32485C67" w14:textId="77777777" w:rsidR="00C80938" w:rsidRDefault="00C80938" w:rsidP="00C80938">
      <w:pPr>
        <w:pStyle w:val="Listenabsatz"/>
        <w:numPr>
          <w:ilvl w:val="0"/>
          <w:numId w:val="1"/>
        </w:numPr>
      </w:pPr>
      <w:r>
        <w:t xml:space="preserve">Ich habe meine Aufgabe </w:t>
      </w:r>
      <w:r w:rsidR="00490BDA">
        <w:t xml:space="preserve">und das 2. Thema </w:t>
      </w:r>
      <w:r>
        <w:t>zwei Wochen vor der Prüfung erhalten</w:t>
      </w:r>
      <w:r w:rsidR="008126ED">
        <w:t>:</w:t>
      </w:r>
      <w:r>
        <w:t xml:space="preserve"> Ort, Datum und Uhrzeit </w:t>
      </w:r>
      <w:r w:rsidR="00A91036">
        <w:t>sind mir bekannt</w:t>
      </w:r>
      <w:r>
        <w:t>.</w:t>
      </w:r>
    </w:p>
    <w:p w14:paraId="1D0DA00E" w14:textId="77777777" w:rsidR="00C80938" w:rsidRPr="00D678BA" w:rsidRDefault="00C049CD" w:rsidP="00C80938">
      <w:pPr>
        <w:pStyle w:val="Listenabsatz"/>
        <w:numPr>
          <w:ilvl w:val="0"/>
          <w:numId w:val="1"/>
        </w:numPr>
      </w:pPr>
      <w:r>
        <w:t>Ich kenne den exakten Abgabetermin für meine</w:t>
      </w:r>
      <w:r w:rsidR="00C80938" w:rsidRPr="00D678BA">
        <w:t xml:space="preserve"> Dokumentation </w:t>
      </w:r>
      <w:r>
        <w:t>(</w:t>
      </w:r>
      <w:r w:rsidR="00C80938" w:rsidRPr="00D678BA">
        <w:t xml:space="preserve">bis </w:t>
      </w:r>
      <w:r w:rsidR="00B7694C" w:rsidRPr="00D678BA">
        <w:t>1</w:t>
      </w:r>
      <w:r w:rsidR="00AB5E1A">
        <w:t>2</w:t>
      </w:r>
      <w:r w:rsidR="00B7694C" w:rsidRPr="00D678BA">
        <w:t>:00</w:t>
      </w:r>
      <w:r w:rsidR="00C80938" w:rsidRPr="00D678BA">
        <w:t xml:space="preserve"> Uhr im Schulbüro</w:t>
      </w:r>
      <w:r>
        <w:t>)</w:t>
      </w:r>
      <w:r w:rsidR="00C80938" w:rsidRPr="00D678BA">
        <w:t xml:space="preserve"> </w:t>
      </w:r>
    </w:p>
    <w:p w14:paraId="2EC1FB40" w14:textId="77777777" w:rsidR="004B1672" w:rsidRPr="004B1672" w:rsidRDefault="004B1672" w:rsidP="004B1672">
      <w:pPr>
        <w:pStyle w:val="Listenabsatz"/>
        <w:numPr>
          <w:ilvl w:val="0"/>
          <w:numId w:val="1"/>
        </w:numPr>
      </w:pPr>
      <w:r w:rsidRPr="004B1672">
        <w:t>Ich</w:t>
      </w:r>
      <w:r w:rsidR="00A91036">
        <w:t xml:space="preserve"> kenne die Termine </w:t>
      </w:r>
      <w:r w:rsidRPr="004B1672">
        <w:t xml:space="preserve">zum </w:t>
      </w:r>
      <w:r w:rsidR="00492522">
        <w:t>T</w:t>
      </w:r>
      <w:r w:rsidRPr="004B1672">
        <w:t>echnikcheck</w:t>
      </w:r>
      <w:r w:rsidR="00492522">
        <w:t>.</w:t>
      </w:r>
    </w:p>
    <w:p w14:paraId="62D088A2" w14:textId="77777777" w:rsidR="00A91036" w:rsidRDefault="004B1672" w:rsidP="004B1672">
      <w:pPr>
        <w:pStyle w:val="Listenabsatz"/>
        <w:numPr>
          <w:ilvl w:val="0"/>
          <w:numId w:val="1"/>
        </w:numPr>
      </w:pPr>
      <w:r w:rsidRPr="004B1672">
        <w:t>Meine Präsentation funktioniert mit den technischen Gegebenheiten in der Schule (Office, Beamer</w:t>
      </w:r>
      <w:r w:rsidR="00A91036">
        <w:t xml:space="preserve">) </w:t>
      </w:r>
    </w:p>
    <w:p w14:paraId="7516AC81" w14:textId="7C24DB06" w:rsidR="004B1672" w:rsidRPr="004B1672" w:rsidRDefault="00BE5F0D" w:rsidP="004B1672">
      <w:pPr>
        <w:pStyle w:val="Listenabsatz"/>
        <w:numPr>
          <w:ilvl w:val="0"/>
          <w:numId w:val="1"/>
        </w:numPr>
      </w:pPr>
      <w:r>
        <w:t xml:space="preserve">Mein Prüfer ist informiert, falls ich Ausstattung benötige, die nicht in jedem Raum Standard ist (z. </w:t>
      </w:r>
      <w:r w:rsidRPr="00E21959">
        <w:t xml:space="preserve">B. </w:t>
      </w:r>
      <w:r w:rsidR="001C4434">
        <w:t xml:space="preserve">Flipcharts, Stellwand, </w:t>
      </w:r>
      <w:r w:rsidR="004B1672" w:rsidRPr="00E21959">
        <w:t>OHP</w:t>
      </w:r>
      <w:r w:rsidR="00E21959" w:rsidRPr="00E21959">
        <w:t>).</w:t>
      </w:r>
    </w:p>
    <w:p w14:paraId="01E4C229" w14:textId="77777777" w:rsidR="004B1672" w:rsidRPr="004B1672" w:rsidRDefault="004B1672" w:rsidP="004B1672">
      <w:pPr>
        <w:pStyle w:val="Listenabsatz"/>
        <w:numPr>
          <w:ilvl w:val="0"/>
          <w:numId w:val="1"/>
        </w:numPr>
      </w:pPr>
      <w:r w:rsidRPr="004B1672">
        <w:t xml:space="preserve">Ich benötige max. 5 min um meine Präsentation im </w:t>
      </w:r>
      <w:r w:rsidR="00492522">
        <w:t>P</w:t>
      </w:r>
      <w:r w:rsidRPr="004B1672">
        <w:t>rüfungsraum technisch vorzubereiten.</w:t>
      </w:r>
    </w:p>
    <w:p w14:paraId="3FF94495" w14:textId="0AA855BD" w:rsidR="00492522" w:rsidRDefault="004B1672" w:rsidP="00492522">
      <w:pPr>
        <w:pStyle w:val="Listenabsatz"/>
        <w:numPr>
          <w:ilvl w:val="0"/>
          <w:numId w:val="1"/>
        </w:numPr>
      </w:pPr>
      <w:bookmarkStart w:id="1" w:name="_Hlk9510967"/>
      <w:r w:rsidRPr="004B1672">
        <w:t>Ich habe</w:t>
      </w:r>
      <w:r w:rsidR="00C80938" w:rsidRPr="004B1672">
        <w:t xml:space="preserve"> meine Dateien auf </w:t>
      </w:r>
      <w:r w:rsidR="00B7694C" w:rsidRPr="004B1672">
        <w:t xml:space="preserve">einem USB-Stick </w:t>
      </w:r>
      <w:r w:rsidRPr="004B1672">
        <w:t xml:space="preserve">dabei und bin </w:t>
      </w:r>
      <w:r w:rsidRPr="004741C2">
        <w:rPr>
          <w:u w:val="single"/>
        </w:rPr>
        <w:t>nicht</w:t>
      </w:r>
      <w:r w:rsidRPr="004B1672">
        <w:t xml:space="preserve"> </w:t>
      </w:r>
      <w:r w:rsidR="004741C2">
        <w:t xml:space="preserve">ausschließlich </w:t>
      </w:r>
      <w:r w:rsidRPr="004B1672">
        <w:t xml:space="preserve">auf einen </w:t>
      </w:r>
      <w:bookmarkEnd w:id="1"/>
      <w:r w:rsidRPr="004B1672">
        <w:t xml:space="preserve">funktionierenden </w:t>
      </w:r>
      <w:r w:rsidR="00B7694C" w:rsidRPr="004B1672">
        <w:t xml:space="preserve">Internetzugang </w:t>
      </w:r>
      <w:r w:rsidR="008851FA">
        <w:t xml:space="preserve">(Zugriff auf eine Cloud) </w:t>
      </w:r>
      <w:r w:rsidRPr="004B1672">
        <w:t>angewiesen.</w:t>
      </w:r>
      <w:r w:rsidR="00492522" w:rsidRPr="00492522">
        <w:t xml:space="preserve"> </w:t>
      </w:r>
    </w:p>
    <w:p w14:paraId="58C8EFFB" w14:textId="77777777" w:rsidR="004B1672" w:rsidRPr="004B1672" w:rsidRDefault="00492522" w:rsidP="00492522">
      <w:pPr>
        <w:pStyle w:val="Listenabsatz"/>
        <w:numPr>
          <w:ilvl w:val="0"/>
          <w:numId w:val="1"/>
        </w:numPr>
      </w:pPr>
      <w:r>
        <w:t xml:space="preserve">Ich weiß, dass ich meinen </w:t>
      </w:r>
      <w:r w:rsidRPr="004B1672">
        <w:t>eigene</w:t>
      </w:r>
      <w:r>
        <w:t>n</w:t>
      </w:r>
      <w:r w:rsidRPr="004B1672">
        <w:t xml:space="preserve"> Computer </w:t>
      </w:r>
      <w:r w:rsidRPr="00C049CD">
        <w:rPr>
          <w:u w:val="single"/>
        </w:rPr>
        <w:t>nicht</w:t>
      </w:r>
      <w:r w:rsidRPr="004B1672">
        <w:t xml:space="preserve"> </w:t>
      </w:r>
      <w:r>
        <w:t>an den Beamer anschließen kann</w:t>
      </w:r>
      <w:r w:rsidRPr="004B1672">
        <w:t>.</w:t>
      </w:r>
    </w:p>
    <w:p w14:paraId="2FAB5796" w14:textId="77777777" w:rsidR="00C80938" w:rsidRDefault="004B1672" w:rsidP="00C80938">
      <w:pPr>
        <w:pStyle w:val="Listenabsatz"/>
        <w:numPr>
          <w:ilvl w:val="0"/>
          <w:numId w:val="1"/>
        </w:numPr>
      </w:pPr>
      <w:r w:rsidRPr="004B1672">
        <w:t>Ich habe</w:t>
      </w:r>
      <w:r w:rsidR="00C80938" w:rsidRPr="004B1672">
        <w:t xml:space="preserve"> meine Präsentation auf Papier ausgedruckt</w:t>
      </w:r>
      <w:r w:rsidRPr="004B1672">
        <w:t xml:space="preserve"> (für die Prüfungsakte)</w:t>
      </w:r>
      <w:r w:rsidR="00C80938" w:rsidRPr="004B1672">
        <w:t>.</w:t>
      </w:r>
    </w:p>
    <w:p w14:paraId="5B4BE271" w14:textId="77777777" w:rsidR="00BE5F0D" w:rsidRDefault="00492522" w:rsidP="00BE5F0D">
      <w:pPr>
        <w:pStyle w:val="Listenabsatz"/>
        <w:numPr>
          <w:ilvl w:val="0"/>
          <w:numId w:val="1"/>
        </w:numPr>
      </w:pPr>
      <w:r w:rsidRPr="004B1672">
        <w:t xml:space="preserve">Ich kann im </w:t>
      </w:r>
      <w:r>
        <w:t>Notfall</w:t>
      </w:r>
      <w:r w:rsidRPr="004B1672">
        <w:t xml:space="preserve"> meine Präsentation auch </w:t>
      </w:r>
      <w:r w:rsidR="004A0697">
        <w:t xml:space="preserve">halten, wenn es </w:t>
      </w:r>
      <w:r w:rsidRPr="004B1672">
        <w:t xml:space="preserve">technische </w:t>
      </w:r>
      <w:r w:rsidR="004A0697">
        <w:t>Probleme gibt</w:t>
      </w:r>
      <w:r w:rsidR="008126ED">
        <w:t>.</w:t>
      </w:r>
    </w:p>
    <w:p w14:paraId="093AF7CC" w14:textId="77777777" w:rsidR="00492522" w:rsidRPr="004B1672" w:rsidRDefault="00BE5F0D" w:rsidP="00BE5F0D">
      <w:pPr>
        <w:pStyle w:val="Listenabsatz"/>
        <w:numPr>
          <w:ilvl w:val="0"/>
          <w:numId w:val="1"/>
        </w:numPr>
      </w:pPr>
      <w:r w:rsidRPr="004B1672">
        <w:t>Ich weiß, dass ich mich am Tag meiner Präsentation zuerst im Schulbüro anmelde.</w:t>
      </w:r>
    </w:p>
    <w:p w14:paraId="3641126B" w14:textId="77777777" w:rsidR="00C80938" w:rsidRDefault="00C80938" w:rsidP="00C80938">
      <w:pPr>
        <w:pStyle w:val="berschrift1"/>
      </w:pPr>
      <w:r>
        <w:t xml:space="preserve">Checkliste für </w:t>
      </w:r>
      <w:r w:rsidR="00AE25C4">
        <w:t xml:space="preserve">klassische </w:t>
      </w:r>
      <w:r>
        <w:t>mündliche (Nach-)Prüfungen</w:t>
      </w:r>
    </w:p>
    <w:p w14:paraId="796C6D62" w14:textId="77777777" w:rsidR="00C049CD" w:rsidRPr="00C049CD" w:rsidRDefault="00C049CD" w:rsidP="00C049CD">
      <w:pPr>
        <w:rPr>
          <w:lang w:eastAsia="en-US"/>
        </w:rPr>
      </w:pPr>
    </w:p>
    <w:p w14:paraId="4FAD32A0" w14:textId="58FC3748" w:rsidR="004741C2" w:rsidRDefault="00AA3EB1" w:rsidP="004741C2">
      <w:pPr>
        <w:pStyle w:val="Listenabsatz"/>
        <w:numPr>
          <w:ilvl w:val="0"/>
          <w:numId w:val="1"/>
        </w:numPr>
      </w:pPr>
      <w:r>
        <w:t xml:space="preserve">Ich habe alle Informationsmaterialien zur mündlichen Prüfung </w:t>
      </w:r>
      <w:r w:rsidR="004741C2">
        <w:t>gelesen (</w:t>
      </w:r>
      <w:r w:rsidR="008851FA">
        <w:t>Infos</w:t>
      </w:r>
      <w:r w:rsidR="004741C2">
        <w:t xml:space="preserve"> von Nw und im Büro abgeholte Prüfungsunterlagen).</w:t>
      </w:r>
    </w:p>
    <w:p w14:paraId="427BFEDD" w14:textId="77777777" w:rsidR="00002408" w:rsidRDefault="00002408" w:rsidP="00C049CD">
      <w:pPr>
        <w:pStyle w:val="Listenabsatz"/>
        <w:numPr>
          <w:ilvl w:val="0"/>
          <w:numId w:val="4"/>
        </w:numPr>
      </w:pPr>
      <w:r>
        <w:t>Ich habe die Informationen zum 2. Themenbereich zwei Wochen vor der Prüfung erhalten</w:t>
      </w:r>
      <w:r w:rsidR="008126ED">
        <w:t xml:space="preserve">: </w:t>
      </w:r>
      <w:r w:rsidR="00BE5F0D">
        <w:t>Ort, Datum und Uhrzeit sind mir bekannt.</w:t>
      </w:r>
    </w:p>
    <w:p w14:paraId="29ED3CDA" w14:textId="03817DC5" w:rsidR="00BE5F0D" w:rsidRPr="004B1672" w:rsidRDefault="00BE5F0D" w:rsidP="00C049CD">
      <w:pPr>
        <w:pStyle w:val="Listenabsatz"/>
        <w:numPr>
          <w:ilvl w:val="0"/>
          <w:numId w:val="4"/>
        </w:numPr>
      </w:pPr>
      <w:r w:rsidRPr="004B1672">
        <w:t xml:space="preserve">Ich weiß, dass ich mich am Tag meiner </w:t>
      </w:r>
      <w:r w:rsidR="000A7B8E">
        <w:t>Prüfung</w:t>
      </w:r>
      <w:r w:rsidRPr="004B1672">
        <w:t xml:space="preserve"> zuerst im Schulbüro anmelde.</w:t>
      </w:r>
    </w:p>
    <w:p w14:paraId="0D444580" w14:textId="77777777" w:rsidR="00BE5F0D" w:rsidRDefault="00BE5F0D" w:rsidP="00C049CD">
      <w:pPr>
        <w:pStyle w:val="Listenabsatz"/>
        <w:numPr>
          <w:ilvl w:val="0"/>
          <w:numId w:val="4"/>
        </w:numPr>
      </w:pPr>
      <w:r>
        <w:t xml:space="preserve">Ich weiß, dass ich 30 min Vorbereitungszeit habe und bin entsprechend rechtzeitig in der Schule. </w:t>
      </w:r>
    </w:p>
    <w:p w14:paraId="0F2AEBDC" w14:textId="77777777" w:rsidR="0099498E" w:rsidRDefault="00BE5F0D" w:rsidP="0099498E">
      <w:pPr>
        <w:pStyle w:val="Listenabsatz"/>
        <w:numPr>
          <w:ilvl w:val="0"/>
          <w:numId w:val="4"/>
        </w:numPr>
      </w:pPr>
      <w:r>
        <w:t>Ich bringe Schreibzeug und Taschenrechner, etc. mit. (</w:t>
      </w:r>
      <w:r w:rsidR="00C80938">
        <w:t>Papier erhalte ich im Vorbereitungsraum</w:t>
      </w:r>
      <w:r>
        <w:t>)</w:t>
      </w:r>
    </w:p>
    <w:p w14:paraId="1882F4F5" w14:textId="77777777" w:rsidR="00D357FA" w:rsidRDefault="00D357FA" w:rsidP="00D357FA"/>
    <w:p w14:paraId="2B60DB0D" w14:textId="1BF07F4A" w:rsidR="00D357FA" w:rsidRPr="00D357FA" w:rsidRDefault="00D357FA" w:rsidP="00D357F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 w:rsidRPr="00D357F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  <w:t xml:space="preserve">TIPP: Alle wichtigen Informationen (auch die, die per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  <w:t>E-M</w:t>
      </w:r>
      <w:r w:rsidRPr="00D357F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  <w:t>ail verschickt worden sind) liegen im Jahrgangsordner bei ISERV.</w:t>
      </w:r>
    </w:p>
    <w:sectPr w:rsidR="00D357FA" w:rsidRPr="00D357FA" w:rsidSect="00076889">
      <w:headerReference w:type="default" r:id="rId7"/>
      <w:pgSz w:w="11906" w:h="16838"/>
      <w:pgMar w:top="126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44557" w14:textId="77777777" w:rsidR="00956F89" w:rsidRDefault="00956F89" w:rsidP="00FF5306">
      <w:pPr>
        <w:spacing w:after="0" w:line="240" w:lineRule="auto"/>
      </w:pPr>
      <w:r>
        <w:separator/>
      </w:r>
    </w:p>
  </w:endnote>
  <w:endnote w:type="continuationSeparator" w:id="0">
    <w:p w14:paraId="34102798" w14:textId="77777777" w:rsidR="00956F89" w:rsidRDefault="00956F89" w:rsidP="00FF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15820" w14:textId="77777777" w:rsidR="00956F89" w:rsidRDefault="00956F89" w:rsidP="00FF5306">
      <w:pPr>
        <w:spacing w:after="0" w:line="240" w:lineRule="auto"/>
      </w:pPr>
      <w:r>
        <w:separator/>
      </w:r>
    </w:p>
  </w:footnote>
  <w:footnote w:type="continuationSeparator" w:id="0">
    <w:p w14:paraId="7E8E855E" w14:textId="77777777" w:rsidR="00956F89" w:rsidRDefault="00956F89" w:rsidP="00FF5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3B6A2" w14:textId="77777777" w:rsidR="00FF5306" w:rsidRDefault="00076889" w:rsidP="00FF5306">
    <w:pPr>
      <w:pStyle w:val="Kopfzeile"/>
    </w:pPr>
    <w:r w:rsidRPr="00C453E7">
      <w:rPr>
        <w:i/>
        <w:noProof/>
      </w:rPr>
      <w:drawing>
        <wp:anchor distT="0" distB="0" distL="114300" distR="114300" simplePos="0" relativeHeight="251659264" behindDoc="0" locked="0" layoutInCell="1" allowOverlap="1" wp14:anchorId="32A4AD95" wp14:editId="72A3FB20">
          <wp:simplePos x="0" y="0"/>
          <wp:positionH relativeFrom="margin">
            <wp:posOffset>1896376</wp:posOffset>
          </wp:positionH>
          <wp:positionV relativeFrom="paragraph">
            <wp:posOffset>6749</wp:posOffset>
          </wp:positionV>
          <wp:extent cx="1956391" cy="849125"/>
          <wp:effectExtent l="0" t="0" r="6350" b="8255"/>
          <wp:wrapNone/>
          <wp:docPr id="8" name="Bild 4" descr="TRANSFER:099_MT-ALPHA:000_Gymnasium Alstertal:Für Word:Logo_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099_MT-ALPHA:000_Gymnasium Alstertal:Für Word:Logo_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391" cy="84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321973" w14:textId="77777777" w:rsidR="00FF5306" w:rsidRDefault="00FF5306" w:rsidP="00FF5306">
    <w:pPr>
      <w:pStyle w:val="Kopfzeile"/>
    </w:pPr>
  </w:p>
  <w:p w14:paraId="700749BF" w14:textId="77777777" w:rsidR="00FF5306" w:rsidRDefault="00FF5306" w:rsidP="00FF5306">
    <w:pPr>
      <w:pStyle w:val="Kopfzeile"/>
    </w:pPr>
  </w:p>
  <w:p w14:paraId="62A51B72" w14:textId="77777777" w:rsidR="00FF5306" w:rsidRDefault="00FF5306" w:rsidP="00FF5306">
    <w:pPr>
      <w:pStyle w:val="Kopfzeile"/>
    </w:pPr>
  </w:p>
  <w:p w14:paraId="731AD661" w14:textId="77777777" w:rsidR="00FF5306" w:rsidRDefault="00FF5306" w:rsidP="00FF5306">
    <w:pPr>
      <w:pStyle w:val="Kopfzeile"/>
    </w:pPr>
  </w:p>
  <w:p w14:paraId="679F2BA4" w14:textId="77777777" w:rsidR="00FF5306" w:rsidRDefault="00FF5306" w:rsidP="00FF53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556F7"/>
    <w:multiLevelType w:val="hybridMultilevel"/>
    <w:tmpl w:val="0CC65C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15B55"/>
    <w:multiLevelType w:val="hybridMultilevel"/>
    <w:tmpl w:val="3BA6CF60"/>
    <w:lvl w:ilvl="0" w:tplc="8CF88288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F795B"/>
    <w:multiLevelType w:val="hybridMultilevel"/>
    <w:tmpl w:val="CFE2A8AE"/>
    <w:lvl w:ilvl="0" w:tplc="8CF88288">
      <w:start w:val="1"/>
      <w:numFmt w:val="bullet"/>
      <w:lvlText w:val="⃝"/>
      <w:lvlJc w:val="left"/>
      <w:pPr>
        <w:ind w:left="108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FD6D02"/>
    <w:multiLevelType w:val="hybridMultilevel"/>
    <w:tmpl w:val="50BA8A94"/>
    <w:lvl w:ilvl="0" w:tplc="8CF88288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257955">
    <w:abstractNumId w:val="1"/>
  </w:num>
  <w:num w:numId="2" w16cid:durableId="639698311">
    <w:abstractNumId w:val="0"/>
  </w:num>
  <w:num w:numId="3" w16cid:durableId="984117566">
    <w:abstractNumId w:val="2"/>
  </w:num>
  <w:num w:numId="4" w16cid:durableId="1984235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938"/>
    <w:rsid w:val="00002408"/>
    <w:rsid w:val="00076889"/>
    <w:rsid w:val="00091945"/>
    <w:rsid w:val="000A7B8E"/>
    <w:rsid w:val="000F783A"/>
    <w:rsid w:val="00122C05"/>
    <w:rsid w:val="0012473F"/>
    <w:rsid w:val="001C4434"/>
    <w:rsid w:val="001E3464"/>
    <w:rsid w:val="002844B7"/>
    <w:rsid w:val="002C5BB6"/>
    <w:rsid w:val="003B6C0C"/>
    <w:rsid w:val="003E527A"/>
    <w:rsid w:val="00420020"/>
    <w:rsid w:val="004741C2"/>
    <w:rsid w:val="00487AE7"/>
    <w:rsid w:val="00490BDA"/>
    <w:rsid w:val="00492522"/>
    <w:rsid w:val="004A0697"/>
    <w:rsid w:val="004B1672"/>
    <w:rsid w:val="004D236B"/>
    <w:rsid w:val="005633F8"/>
    <w:rsid w:val="005D42C3"/>
    <w:rsid w:val="006552E7"/>
    <w:rsid w:val="006A6076"/>
    <w:rsid w:val="00710251"/>
    <w:rsid w:val="00741186"/>
    <w:rsid w:val="00765354"/>
    <w:rsid w:val="008126ED"/>
    <w:rsid w:val="00883AFD"/>
    <w:rsid w:val="008851FA"/>
    <w:rsid w:val="008E491C"/>
    <w:rsid w:val="008E7B27"/>
    <w:rsid w:val="00941AC6"/>
    <w:rsid w:val="00956F89"/>
    <w:rsid w:val="0097730D"/>
    <w:rsid w:val="00984E31"/>
    <w:rsid w:val="0099498E"/>
    <w:rsid w:val="00A114A7"/>
    <w:rsid w:val="00A456DB"/>
    <w:rsid w:val="00A60312"/>
    <w:rsid w:val="00A6345D"/>
    <w:rsid w:val="00A63773"/>
    <w:rsid w:val="00A90B53"/>
    <w:rsid w:val="00A91036"/>
    <w:rsid w:val="00AA3EB1"/>
    <w:rsid w:val="00AB5E1A"/>
    <w:rsid w:val="00AE25C4"/>
    <w:rsid w:val="00B47241"/>
    <w:rsid w:val="00B57843"/>
    <w:rsid w:val="00B67BB0"/>
    <w:rsid w:val="00B7694C"/>
    <w:rsid w:val="00BB45FA"/>
    <w:rsid w:val="00BE5F0D"/>
    <w:rsid w:val="00C049CD"/>
    <w:rsid w:val="00C15614"/>
    <w:rsid w:val="00C417B1"/>
    <w:rsid w:val="00C67AB0"/>
    <w:rsid w:val="00C80938"/>
    <w:rsid w:val="00CC23A9"/>
    <w:rsid w:val="00CE57DF"/>
    <w:rsid w:val="00D20F24"/>
    <w:rsid w:val="00D357FA"/>
    <w:rsid w:val="00D45A56"/>
    <w:rsid w:val="00D678BA"/>
    <w:rsid w:val="00D73D7C"/>
    <w:rsid w:val="00D95AA1"/>
    <w:rsid w:val="00DE0497"/>
    <w:rsid w:val="00E13D84"/>
    <w:rsid w:val="00E21959"/>
    <w:rsid w:val="00E52790"/>
    <w:rsid w:val="00E95D93"/>
    <w:rsid w:val="00EA568D"/>
    <w:rsid w:val="00ED3CB2"/>
    <w:rsid w:val="00ED6DFB"/>
    <w:rsid w:val="00F3198D"/>
    <w:rsid w:val="00F45904"/>
    <w:rsid w:val="00F741E8"/>
    <w:rsid w:val="00FB3BD3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5C2DE"/>
  <w15:docId w15:val="{BB38A19B-3974-4860-A553-7E3EE343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09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5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5306"/>
  </w:style>
  <w:style w:type="paragraph" w:styleId="Fuzeile">
    <w:name w:val="footer"/>
    <w:basedOn w:val="Standard"/>
    <w:link w:val="FuzeileZchn"/>
    <w:uiPriority w:val="99"/>
    <w:unhideWhenUsed/>
    <w:rsid w:val="00FF5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53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3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80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C809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C809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C8093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estJo\AppData\Roaming\Microsoft\Templates\G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GA.dotx</Template>
  <TotalTime>0</TotalTime>
  <Pages>1</Pages>
  <Words>266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GeestJo</dc:creator>
  <cp:lastModifiedBy>Nowak, Britta</cp:lastModifiedBy>
  <cp:revision>3</cp:revision>
  <cp:lastPrinted>2025-05-19T07:27:00Z</cp:lastPrinted>
  <dcterms:created xsi:type="dcterms:W3CDTF">2026-05-19T11:24:00Z</dcterms:created>
  <dcterms:modified xsi:type="dcterms:W3CDTF">2026-05-19T11:25:00Z</dcterms:modified>
</cp:coreProperties>
</file>